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57B" w:rsidRDefault="0097557B">
      <w:bookmarkStart w:id="0" w:name="_GoBack"/>
      <w:bookmarkEnd w:id="0"/>
    </w:p>
    <w:sectPr w:rsidR="0097557B" w:rsidSect="006F0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1BB" w:rsidRDefault="00DC11BB" w:rsidP="006F05C0">
      <w:pPr>
        <w:spacing w:after="0" w:line="240" w:lineRule="auto"/>
      </w:pPr>
      <w:r>
        <w:separator/>
      </w:r>
    </w:p>
  </w:endnote>
  <w:endnote w:type="continuationSeparator" w:id="0">
    <w:p w:rsidR="00DC11BB" w:rsidRDefault="00DC11BB" w:rsidP="006F0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 w:rsidP="006F05C0">
    <w:pPr>
      <w:pStyle w:val="Fuzeile"/>
      <w:tabs>
        <w:tab w:val="clear" w:pos="9072"/>
        <w:tab w:val="right" w:pos="9639"/>
      </w:tabs>
    </w:pPr>
    <w:r>
      <w:t>Versicherung ist Sache der Teilnehmer / Eltern.</w:t>
    </w:r>
    <w:r>
      <w:tab/>
    </w:r>
    <w:r>
      <w:tab/>
    </w:r>
    <w:r>
      <w:rPr>
        <w:noProof/>
        <w:lang w:eastAsia="de-CH"/>
      </w:rPr>
      <w:drawing>
        <wp:inline distT="0" distB="0" distL="0" distR="0">
          <wp:extent cx="1625600" cy="528248"/>
          <wp:effectExtent l="0" t="0" r="0" b="571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6857" cy="5579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F05C0" w:rsidRDefault="006F05C0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1BB" w:rsidRDefault="00DC11BB" w:rsidP="006F05C0">
      <w:pPr>
        <w:spacing w:after="0" w:line="240" w:lineRule="auto"/>
      </w:pPr>
      <w:r>
        <w:separator/>
      </w:r>
    </w:p>
  </w:footnote>
  <w:footnote w:type="continuationSeparator" w:id="0">
    <w:p w:rsidR="00DC11BB" w:rsidRDefault="00DC11BB" w:rsidP="006F05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5C0" w:rsidRDefault="006F05C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5C0"/>
    <w:rsid w:val="00415A12"/>
    <w:rsid w:val="006F05C0"/>
    <w:rsid w:val="0097557B"/>
    <w:rsid w:val="00AE02D0"/>
    <w:rsid w:val="00D5365F"/>
    <w:rsid w:val="00DC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F0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05C0"/>
  </w:style>
  <w:style w:type="paragraph" w:styleId="Fuzeile">
    <w:name w:val="footer"/>
    <w:basedOn w:val="Standard"/>
    <w:link w:val="FuzeileZchn"/>
    <w:uiPriority w:val="99"/>
    <w:unhideWhenUsed/>
    <w:rsid w:val="006F0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0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Anlässe_Vorlage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Hollenstein</dc:creator>
  <cp:keywords/>
  <dc:description/>
  <cp:lastModifiedBy>Hollenstein</cp:lastModifiedBy>
  <cp:revision>2</cp:revision>
  <dcterms:created xsi:type="dcterms:W3CDTF">2018-03-13T15:13:00Z</dcterms:created>
  <dcterms:modified xsi:type="dcterms:W3CDTF">2018-03-13T15:13:00Z</dcterms:modified>
</cp:coreProperties>
</file>